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9DE38C" w14:textId="31BE5300" w:rsidR="00C079A4" w:rsidRPr="00970E35" w:rsidRDefault="003847EB">
      <w:pPr>
        <w:rPr>
          <w:rFonts w:ascii="Arial" w:hAnsi="Arial" w:cs="Arial"/>
          <w:sz w:val="22"/>
          <w:szCs w:val="22"/>
        </w:rPr>
      </w:pPr>
      <w:r>
        <w:rPr>
          <w:rFonts w:ascii="Tahoma" w:hAnsi="Tahoma" w:cs="Tahoma"/>
          <w:noProof/>
          <w:sz w:val="40"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 wp14:anchorId="5B924D23" wp14:editId="5D7ED99C">
                <wp:simplePos x="0" y="0"/>
                <wp:positionH relativeFrom="column">
                  <wp:posOffset>880110</wp:posOffset>
                </wp:positionH>
                <wp:positionV relativeFrom="paragraph">
                  <wp:posOffset>106046</wp:posOffset>
                </wp:positionV>
                <wp:extent cx="5172075" cy="1074420"/>
                <wp:effectExtent l="0" t="0" r="9525" b="0"/>
                <wp:wrapNone/>
                <wp:docPr id="16255498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72075" cy="1074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96A077B" w14:textId="77777777" w:rsidR="00C079A4" w:rsidRDefault="00C31F30">
                            <w:pPr>
                              <w:pStyle w:val="Didascalia"/>
                              <w:rPr>
                                <w:rFonts w:ascii="Tahoma" w:hAnsi="Tahoma" w:cs="Tahoma"/>
                                <w:b/>
                                <w:i w:val="0"/>
                                <w:iCs/>
                                <w:sz w:val="42"/>
                              </w:rPr>
                            </w:pPr>
                            <w:r>
                              <w:rPr>
                                <w:rFonts w:ascii="Tahoma" w:hAnsi="Tahoma" w:cs="Tahoma"/>
                                <w:b/>
                                <w:i w:val="0"/>
                                <w:iCs/>
                                <w:sz w:val="42"/>
                              </w:rPr>
                              <w:t>COMUNE DI CASORATE SEMPIONE</w:t>
                            </w:r>
                          </w:p>
                          <w:p w14:paraId="43ADC0DE" w14:textId="77777777" w:rsidR="00C079A4" w:rsidRDefault="00C079A4">
                            <w:pPr>
                              <w:jc w:val="center"/>
                              <w:rPr>
                                <w:rFonts w:ascii="Tahoma" w:hAnsi="Tahoma" w:cs="Tahoma"/>
                                <w:iCs/>
                                <w:sz w:val="10"/>
                              </w:rPr>
                            </w:pPr>
                          </w:p>
                          <w:p w14:paraId="7BCCCD8D" w14:textId="77777777" w:rsidR="00C079A4" w:rsidRDefault="00C079A4">
                            <w:pPr>
                              <w:jc w:val="center"/>
                              <w:rPr>
                                <w:rFonts w:ascii="Tahoma" w:hAnsi="Tahoma" w:cs="Tahoma"/>
                                <w:iCs/>
                                <w:sz w:val="10"/>
                              </w:rPr>
                            </w:pPr>
                          </w:p>
                          <w:p w14:paraId="7AF6904E" w14:textId="77777777" w:rsidR="00C079A4" w:rsidRDefault="00C31F30">
                            <w:pPr>
                              <w:pStyle w:val="Titolo1"/>
                              <w:rPr>
                                <w:rFonts w:ascii="Tahoma" w:hAnsi="Tahoma" w:cs="Tahoma"/>
                                <w:iCs/>
                                <w:sz w:val="22"/>
                              </w:rPr>
                            </w:pPr>
                            <w:r>
                              <w:rPr>
                                <w:rFonts w:ascii="Tahoma" w:hAnsi="Tahoma" w:cs="Tahoma"/>
                                <w:iCs/>
                                <w:sz w:val="22"/>
                              </w:rPr>
                              <w:t>PROVINCIA DI VARESE</w:t>
                            </w:r>
                          </w:p>
                          <w:p w14:paraId="600B0ABA" w14:textId="77777777" w:rsidR="00C079A4" w:rsidRDefault="00C079A4">
                            <w:pPr>
                              <w:jc w:val="center"/>
                              <w:rPr>
                                <w:rFonts w:ascii="Tahoma" w:hAnsi="Tahoma" w:cs="Tahoma"/>
                                <w:iCs/>
                              </w:rPr>
                            </w:pPr>
                          </w:p>
                          <w:p w14:paraId="22A76E4B" w14:textId="77777777" w:rsidR="00C079A4" w:rsidRDefault="00C31F30">
                            <w:pPr>
                              <w:jc w:val="center"/>
                              <w:rPr>
                                <w:rFonts w:ascii="Tahoma" w:hAnsi="Tahoma" w:cs="Tahoma"/>
                                <w:iCs/>
                              </w:rPr>
                            </w:pPr>
                            <w:r>
                              <w:rPr>
                                <w:rFonts w:ascii="Tahoma" w:hAnsi="Tahoma" w:cs="Tahoma"/>
                                <w:iCs/>
                              </w:rPr>
                              <w:t>Via Edmondo De Amicis n. 7 - cap.  21011</w:t>
                            </w:r>
                          </w:p>
                          <w:p w14:paraId="0C3EFC3B" w14:textId="77777777" w:rsidR="00C079A4" w:rsidRDefault="00C079A4">
                            <w:pPr>
                              <w:jc w:val="center"/>
                              <w:rPr>
                                <w:rFonts w:ascii="Tahoma" w:hAnsi="Tahoma" w:cs="Tahoma"/>
                                <w:b/>
                                <w:bCs/>
                                <w:iCs/>
                                <w:sz w:val="16"/>
                              </w:rPr>
                            </w:pPr>
                          </w:p>
                          <w:p w14:paraId="675F13C3" w14:textId="77777777" w:rsidR="00C079A4" w:rsidRDefault="00C079A4">
                            <w:pPr>
                              <w:pStyle w:val="Titolo3"/>
                              <w:rPr>
                                <w:rFonts w:ascii="Tahoma" w:hAnsi="Tahoma" w:cs="Tahoma"/>
                                <w:i/>
                                <w:iCs/>
                                <w:sz w:val="22"/>
                              </w:rPr>
                            </w:pPr>
                          </w:p>
                          <w:p w14:paraId="4585FFBF" w14:textId="77777777" w:rsidR="00C079A4" w:rsidRDefault="00C079A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B924D2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69.3pt;margin-top:8.35pt;width:407.25pt;height:84.6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" o:allowincell="f" stroked="f">
                <v:textbox>
                  <w:txbxContent>
                    <w:p w14:paraId="096A077B" w14:textId="77777777" w:rsidR="00C079A4" w:rsidRDefault="00C31F30">
                      <w:pPr>
                        <w:pStyle w:val="Didascalia"/>
                        <w:rPr>
                          <w:rFonts w:ascii="Tahoma" w:hAnsi="Tahoma" w:cs="Tahoma"/>
                          <w:b/>
                          <w:i w:val="0"/>
                          <w:iCs/>
                          <w:sz w:val="42"/>
                        </w:rPr>
                      </w:pPr>
                      <w:r>
                        <w:rPr>
                          <w:rFonts w:ascii="Tahoma" w:hAnsi="Tahoma" w:cs="Tahoma"/>
                          <w:b/>
                          <w:i w:val="0"/>
                          <w:iCs/>
                          <w:sz w:val="42"/>
                        </w:rPr>
                        <w:t>COMUNE DI CASORATE SEMPIONE</w:t>
                      </w:r>
                    </w:p>
                    <w:p w14:paraId="43ADC0DE" w14:textId="77777777" w:rsidR="00C079A4" w:rsidRDefault="00C079A4">
                      <w:pPr>
                        <w:jc w:val="center"/>
                        <w:rPr>
                          <w:rFonts w:ascii="Tahoma" w:hAnsi="Tahoma" w:cs="Tahoma"/>
                          <w:iCs/>
                          <w:sz w:val="10"/>
                        </w:rPr>
                      </w:pPr>
                    </w:p>
                    <w:p w14:paraId="7BCCCD8D" w14:textId="77777777" w:rsidR="00C079A4" w:rsidRDefault="00C079A4">
                      <w:pPr>
                        <w:jc w:val="center"/>
                        <w:rPr>
                          <w:rFonts w:ascii="Tahoma" w:hAnsi="Tahoma" w:cs="Tahoma"/>
                          <w:iCs/>
                          <w:sz w:val="10"/>
                        </w:rPr>
                      </w:pPr>
                    </w:p>
                    <w:p w14:paraId="7AF6904E" w14:textId="77777777" w:rsidR="00C079A4" w:rsidRDefault="00C31F30">
                      <w:pPr>
                        <w:pStyle w:val="Titolo1"/>
                        <w:rPr>
                          <w:rFonts w:ascii="Tahoma" w:hAnsi="Tahoma" w:cs="Tahoma"/>
                          <w:iCs/>
                          <w:sz w:val="22"/>
                        </w:rPr>
                      </w:pPr>
                      <w:r>
                        <w:rPr>
                          <w:rFonts w:ascii="Tahoma" w:hAnsi="Tahoma" w:cs="Tahoma"/>
                          <w:iCs/>
                          <w:sz w:val="22"/>
                        </w:rPr>
                        <w:t>PROVINCIA DI VARESE</w:t>
                      </w:r>
                    </w:p>
                    <w:p w14:paraId="600B0ABA" w14:textId="77777777" w:rsidR="00C079A4" w:rsidRDefault="00C079A4">
                      <w:pPr>
                        <w:jc w:val="center"/>
                        <w:rPr>
                          <w:rFonts w:ascii="Tahoma" w:hAnsi="Tahoma" w:cs="Tahoma"/>
                          <w:iCs/>
                        </w:rPr>
                      </w:pPr>
                    </w:p>
                    <w:p w14:paraId="22A76E4B" w14:textId="77777777" w:rsidR="00C079A4" w:rsidRDefault="00C31F30">
                      <w:pPr>
                        <w:jc w:val="center"/>
                        <w:rPr>
                          <w:rFonts w:ascii="Tahoma" w:hAnsi="Tahoma" w:cs="Tahoma"/>
                          <w:iCs/>
                        </w:rPr>
                      </w:pPr>
                      <w:r>
                        <w:rPr>
                          <w:rFonts w:ascii="Tahoma" w:hAnsi="Tahoma" w:cs="Tahoma"/>
                          <w:iCs/>
                        </w:rPr>
                        <w:t>Via Edmondo De Amicis n. 7 - cap.  21011</w:t>
                      </w:r>
                    </w:p>
                    <w:p w14:paraId="0C3EFC3B" w14:textId="77777777" w:rsidR="00C079A4" w:rsidRDefault="00C079A4">
                      <w:pPr>
                        <w:jc w:val="center"/>
                        <w:rPr>
                          <w:rFonts w:ascii="Tahoma" w:hAnsi="Tahoma" w:cs="Tahoma"/>
                          <w:b/>
                          <w:bCs/>
                          <w:iCs/>
                          <w:sz w:val="16"/>
                        </w:rPr>
                      </w:pPr>
                    </w:p>
                    <w:p w14:paraId="675F13C3" w14:textId="77777777" w:rsidR="00C079A4" w:rsidRDefault="00C079A4">
                      <w:pPr>
                        <w:pStyle w:val="Titolo3"/>
                        <w:rPr>
                          <w:rFonts w:ascii="Tahoma" w:hAnsi="Tahoma" w:cs="Tahoma"/>
                          <w:i/>
                          <w:iCs/>
                          <w:sz w:val="22"/>
                        </w:rPr>
                      </w:pPr>
                    </w:p>
                    <w:p w14:paraId="4585FFBF" w14:textId="77777777" w:rsidR="00C079A4" w:rsidRDefault="00C079A4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 w:rsidR="00C31F30" w:rsidRPr="00C079A4">
        <w:rPr>
          <w:rFonts w:ascii="Tahoma" w:hAnsi="Tahoma" w:cs="Tahoma"/>
          <w:sz w:val="38"/>
        </w:rPr>
        <w:object w:dxaOrig="7664" w:dyaOrig="8792" w14:anchorId="16A61A6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80.25pt;height:92.25pt" o:ole="" fillcolor="window">
            <v:imagedata r:id="rId7" o:title=""/>
          </v:shape>
          <o:OLEObject Type="Embed" ProgID="Word.Picture.8" ShapeID="_x0000_i1025" DrawAspect="Content" ObjectID="_1840778892" r:id="rId8"/>
        </w:object>
      </w:r>
    </w:p>
    <w:p w14:paraId="232F591D" w14:textId="77777777" w:rsidR="00C079A4" w:rsidRPr="00970E35" w:rsidRDefault="00C079A4">
      <w:pPr>
        <w:rPr>
          <w:rFonts w:ascii="Arial" w:hAnsi="Arial" w:cs="Arial"/>
          <w:sz w:val="22"/>
          <w:szCs w:val="22"/>
        </w:rPr>
      </w:pPr>
    </w:p>
    <w:p w14:paraId="6A7A6CB3" w14:textId="77777777" w:rsidR="00C079A4" w:rsidRPr="00970E35" w:rsidRDefault="00C31F30">
      <w:pPr>
        <w:spacing w:before="120"/>
        <w:jc w:val="center"/>
        <w:rPr>
          <w:b/>
        </w:rPr>
      </w:pPr>
      <w:r w:rsidRPr="00970E35">
        <w:rPr>
          <w:b/>
        </w:rPr>
        <w:t>INFORMATIVA RELATIVA AL TRATTAMENTO DEI DATI PERSONALI</w:t>
      </w:r>
    </w:p>
    <w:p w14:paraId="75A8ED95" w14:textId="74FF1098" w:rsidR="00C079A4" w:rsidRPr="00970E35" w:rsidRDefault="00C31F30">
      <w:pPr>
        <w:spacing w:before="120"/>
        <w:jc w:val="both"/>
      </w:pPr>
      <w:r w:rsidRPr="00970E35">
        <w:t xml:space="preserve">Prima che ci fornisca i dati personali che riguardano </w:t>
      </w:r>
      <w:r w:rsidRPr="00970E35">
        <w:rPr>
          <w:bCs/>
        </w:rPr>
        <w:t>Lei o i minori da Lei tutelati,</w:t>
      </w:r>
      <w:r w:rsidRPr="00970E35">
        <w:t xml:space="preserve"> in armonia con quanto previsto dal Regolamento Europeo sulla protezione dei dati personali n° 2016/679, aggiornato alle rettifiche pubblicate sulla Gazzetta Ufficiale dell’Unione europea 127 del 23/05/2018 e dal </w:t>
      </w:r>
      <w:proofErr w:type="spellStart"/>
      <w:r w:rsidRPr="00970E35">
        <w:t>D.Lgs.</w:t>
      </w:r>
      <w:proofErr w:type="spellEnd"/>
      <w:r w:rsidRPr="00970E35">
        <w:t xml:space="preserve"> 30 giugno 2003, n. 196 c.d. Codice Privacy, il cui obiettivo è quello di proteggere i diritti e la libertà fondamentali delle persone fisiche, in particolare il diritto alla protezione dei dati personali, è necessario prendere visione di una serie di informazioni che possono aiutare a comprendere le motivazioni per cui verranno trattati i dati personali, spiegando</w:t>
      </w:r>
      <w:r w:rsidR="003847EB" w:rsidRPr="00970E35">
        <w:t>l</w:t>
      </w:r>
      <w:r w:rsidRPr="00970E35">
        <w:t xml:space="preserve">e quali sono i Suoi diritti e come li potrà esercitare. </w:t>
      </w:r>
    </w:p>
    <w:p w14:paraId="6CAF762C" w14:textId="77777777" w:rsidR="00C079A4" w:rsidRPr="00970E35" w:rsidRDefault="00C31F30">
      <w:pPr>
        <w:jc w:val="both"/>
      </w:pPr>
      <w:r w:rsidRPr="00970E35">
        <w:t xml:space="preserve">Potrà quindi liberamente decidere se prestare e il Suo consenso affinché i dati personali possano essere trattati, sapendo fin d’ora che tale consenso potrà essere da Lei revocato in qualsiasi momento. </w:t>
      </w:r>
    </w:p>
    <w:p w14:paraId="2255585E" w14:textId="77777777" w:rsidR="00C079A4" w:rsidRPr="00970E35" w:rsidRDefault="00C079A4">
      <w:pPr>
        <w:jc w:val="both"/>
      </w:pPr>
    </w:p>
    <w:p w14:paraId="3F2BD4A8" w14:textId="77777777" w:rsidR="00C079A4" w:rsidRPr="00970E35" w:rsidRDefault="00C31F30">
      <w:pPr>
        <w:jc w:val="both"/>
      </w:pPr>
      <w:r w:rsidRPr="00970E35">
        <w:rPr>
          <w:b/>
        </w:rPr>
        <w:t>Titolare</w:t>
      </w:r>
      <w:r w:rsidRPr="00970E35">
        <w:t xml:space="preserve"> del trattamento dei dati è il Comune di Casorate Sempione, con sede legale in via De Amicis 7 – 21011 Casorate Sempione (VA), CF. e P. IVA00341710127, in persona del Sindaco </w:t>
      </w:r>
      <w:r w:rsidRPr="00970E35">
        <w:rPr>
          <w:i/>
        </w:rPr>
        <w:t xml:space="preserve">pro tempore, </w:t>
      </w:r>
      <w:r w:rsidRPr="00970E35">
        <w:t>Sig. Dimitri Cassani, c.f. CSSDTR64S08I819M (in seguito Titolare).</w:t>
      </w:r>
    </w:p>
    <w:p w14:paraId="0F8A07F4" w14:textId="77777777" w:rsidR="00C079A4" w:rsidRPr="00970E35" w:rsidRDefault="00C079A4">
      <w:pPr>
        <w:jc w:val="both"/>
      </w:pPr>
    </w:p>
    <w:p w14:paraId="3D5FC3BA" w14:textId="77777777" w:rsidR="00C079A4" w:rsidRPr="00970E35" w:rsidRDefault="00C31F30">
      <w:pPr>
        <w:ind w:left="284"/>
        <w:jc w:val="both"/>
        <w:rPr>
          <w:b/>
          <w:bCs/>
        </w:rPr>
      </w:pPr>
      <w:r w:rsidRPr="00970E35">
        <w:rPr>
          <w:b/>
          <w:bCs/>
        </w:rPr>
        <w:t xml:space="preserve">1. Oggetto del trattamento </w:t>
      </w:r>
    </w:p>
    <w:p w14:paraId="1DE4973B" w14:textId="3A6D6332" w:rsidR="00C079A4" w:rsidRPr="00970E35" w:rsidRDefault="00C31F30">
      <w:pPr>
        <w:pStyle w:val="Rientrocorpodeltesto3"/>
        <w:ind w:left="0"/>
        <w:rPr>
          <w:rFonts w:ascii="Times New Roman" w:hAnsi="Times New Roman" w:cs="Times New Roman"/>
          <w:sz w:val="20"/>
          <w:szCs w:val="20"/>
        </w:rPr>
      </w:pPr>
      <w:r w:rsidRPr="00970E35">
        <w:rPr>
          <w:rFonts w:ascii="Times New Roman" w:hAnsi="Times New Roman" w:cs="Times New Roman"/>
          <w:sz w:val="20"/>
          <w:szCs w:val="20"/>
        </w:rPr>
        <w:t>Il Titolare tratta i dati personali, identificativi (ad es. nome, cognome, data e luogo di nascita, indirizzo, telefono, e-mail, CF, etc.) - in seguito anche “dati” - da Lei comunicati al fine di consentire di usufruire del servizio refezione scolastica.</w:t>
      </w:r>
    </w:p>
    <w:p w14:paraId="658A720C" w14:textId="77777777" w:rsidR="00C079A4" w:rsidRPr="00970E35" w:rsidRDefault="00C079A4">
      <w:pPr>
        <w:ind w:left="426"/>
        <w:jc w:val="both"/>
        <w:rPr>
          <w:b/>
        </w:rPr>
      </w:pPr>
    </w:p>
    <w:p w14:paraId="0B46185E" w14:textId="77777777" w:rsidR="00C079A4" w:rsidRPr="00970E35" w:rsidRDefault="00C31F30">
      <w:pPr>
        <w:ind w:left="284"/>
        <w:jc w:val="both"/>
        <w:rPr>
          <w:b/>
          <w:bCs/>
        </w:rPr>
      </w:pPr>
      <w:r w:rsidRPr="00970E35">
        <w:rPr>
          <w:b/>
          <w:bCs/>
        </w:rPr>
        <w:t>2. Finalità del trattamento</w:t>
      </w:r>
    </w:p>
    <w:p w14:paraId="1B21981B" w14:textId="77777777" w:rsidR="00C079A4" w:rsidRPr="00970E35" w:rsidRDefault="00C31F30">
      <w:pPr>
        <w:ind w:left="284"/>
        <w:jc w:val="both"/>
        <w:rPr>
          <w:b/>
          <w:bCs/>
        </w:rPr>
      </w:pPr>
      <w:r w:rsidRPr="00970E35">
        <w:rPr>
          <w:b/>
          <w:bCs/>
        </w:rPr>
        <w:t>Il trattamento è necessario per adempiere ad un obbligo legale al quale è soggetto il Titolare OPPURE per l’esecuzione di un compito di interesse pubblico o connesso all’esercizio di pubblici poteri di cui è investito il Titolare.</w:t>
      </w:r>
    </w:p>
    <w:p w14:paraId="72D501FF" w14:textId="77777777" w:rsidR="00C079A4" w:rsidRPr="00970E35" w:rsidRDefault="00C31F30">
      <w:pPr>
        <w:pStyle w:val="Rientrocorpodeltesto3"/>
        <w:ind w:left="0"/>
        <w:rPr>
          <w:rFonts w:ascii="Times New Roman" w:hAnsi="Times New Roman" w:cs="Times New Roman"/>
          <w:sz w:val="20"/>
          <w:szCs w:val="20"/>
        </w:rPr>
      </w:pPr>
      <w:r w:rsidRPr="00970E35">
        <w:rPr>
          <w:rFonts w:ascii="Times New Roman" w:hAnsi="Times New Roman" w:cs="Times New Roman"/>
          <w:sz w:val="20"/>
          <w:szCs w:val="20"/>
        </w:rPr>
        <w:t>I dati personali sono trattati al fine di garantire la fruizione del servizio messo a disposizione dal Titolare. Tali dati sono manutenuti e trattati per finalità di carattere amministrativo, controllo e verifica ai fini dell’erogazione delle prestazioni; potranno essere inviati avvisi automatizzati via sms o via posta elettronica solamente al fine di segnalare il mancato puntuale versamento di quanto dovuto in relazione al servizio usufruito. È escluso in ogni caso l’uso di sistemi automatizzati di chiamata o di comunicazione per l’invio di materiale pubblicitario o di vendita diretta o per il compimento di ricerche di mercato o di comunicazione commerciale di cui all’articolo 130 del decreto legislativo n. 196/2003.</w:t>
      </w:r>
    </w:p>
    <w:p w14:paraId="70BA8AB2" w14:textId="77777777" w:rsidR="00C079A4" w:rsidRPr="00970E35" w:rsidRDefault="00C31F30">
      <w:pPr>
        <w:ind w:left="426"/>
        <w:jc w:val="both"/>
      </w:pPr>
      <w:r w:rsidRPr="00970E35">
        <w:t xml:space="preserve"> </w:t>
      </w:r>
    </w:p>
    <w:p w14:paraId="3F67C0A1" w14:textId="77777777" w:rsidR="00C079A4" w:rsidRPr="00970E35" w:rsidRDefault="00C31F30">
      <w:pPr>
        <w:ind w:left="284"/>
        <w:jc w:val="both"/>
        <w:rPr>
          <w:b/>
          <w:bCs/>
        </w:rPr>
      </w:pPr>
      <w:r w:rsidRPr="00970E35">
        <w:rPr>
          <w:b/>
          <w:bCs/>
        </w:rPr>
        <w:t>3. Modalità di trattamento</w:t>
      </w:r>
    </w:p>
    <w:p w14:paraId="0A55C4F9" w14:textId="77777777" w:rsidR="00C079A4" w:rsidRPr="00970E35" w:rsidRDefault="00C31F30">
      <w:pPr>
        <w:ind w:left="284"/>
        <w:jc w:val="both"/>
      </w:pPr>
      <w:r w:rsidRPr="00970E35">
        <w:rPr>
          <w:b/>
          <w:bCs/>
        </w:rPr>
        <w:t>I dati sono trattati all’interno dell’Ente da soggetti autorizzati del trattamento dei dati sotto la responsabilità del Titolare per le finalità sopra riportate.</w:t>
      </w:r>
    </w:p>
    <w:p w14:paraId="177227D3" w14:textId="77777777" w:rsidR="00C079A4" w:rsidRPr="00970E35" w:rsidRDefault="00C31F30">
      <w:pPr>
        <w:pStyle w:val="Default"/>
        <w:jc w:val="both"/>
        <w:rPr>
          <w:color w:val="auto"/>
          <w:sz w:val="20"/>
          <w:szCs w:val="20"/>
        </w:rPr>
      </w:pPr>
      <w:r w:rsidRPr="00970E35">
        <w:rPr>
          <w:color w:val="auto"/>
          <w:sz w:val="20"/>
          <w:szCs w:val="20"/>
        </w:rPr>
        <w:t>Il trattamento dei dati personali è realizzato per mezzo delle operazioni indicate all’art. 4 Codice Privacy e all’art. 4 n. 2) GDPR e precisamente: raccolta, registrazione, organizzazione, conservazione, consultazione, elaborazione, modificazione, selezione, estrazione, raffronto, utilizzo, interconnessione, blocco, comunicazione, cancellazione e distruzione dei dati. I dati sono trattati principalmente con strumenti elettronici e informatici, memorizzati sia su supporti informatici che su supporti cartacei nel rispetto delle misure di sicurezza.</w:t>
      </w:r>
    </w:p>
    <w:p w14:paraId="116E994E" w14:textId="77777777" w:rsidR="00C079A4" w:rsidRPr="00970E35" w:rsidRDefault="00C31F30">
      <w:pPr>
        <w:jc w:val="both"/>
      </w:pPr>
      <w:r w:rsidRPr="00970E35">
        <w:t>Il Titolare adotta misure di sicurezza tecniche e organizzative al fine di garantire la sicurezza dei dati, quali l’utilizzo di firewall, impianti server sicuri, criptaggio, selezione dei soggetti incaricati del trattamento e altre ragionevoli misure di natura tecnica atte a garantire una tutela adeguata dei dati personali dell’utente contro l’utilizzo o la divulgazione non autorizzata degli stessi.</w:t>
      </w:r>
    </w:p>
    <w:p w14:paraId="5AFBFC08" w14:textId="77777777" w:rsidR="00C079A4" w:rsidRPr="00970E35" w:rsidRDefault="00C079A4">
      <w:pPr>
        <w:ind w:left="284"/>
        <w:jc w:val="both"/>
        <w:rPr>
          <w:b/>
          <w:bCs/>
        </w:rPr>
      </w:pPr>
    </w:p>
    <w:p w14:paraId="1000AFAD" w14:textId="77777777" w:rsidR="00C079A4" w:rsidRPr="00970E35" w:rsidRDefault="00C31F30">
      <w:pPr>
        <w:ind w:left="284"/>
        <w:jc w:val="both"/>
      </w:pPr>
      <w:r w:rsidRPr="00970E35">
        <w:rPr>
          <w:b/>
          <w:bCs/>
        </w:rPr>
        <w:t>4. Accesso ai dati</w:t>
      </w:r>
    </w:p>
    <w:p w14:paraId="0560417D" w14:textId="77777777" w:rsidR="00C079A4" w:rsidRPr="00970E35" w:rsidRDefault="00C31F30">
      <w:pPr>
        <w:pStyle w:val="Default"/>
        <w:rPr>
          <w:color w:val="auto"/>
          <w:sz w:val="20"/>
          <w:szCs w:val="20"/>
        </w:rPr>
      </w:pPr>
      <w:r w:rsidRPr="00970E35">
        <w:rPr>
          <w:color w:val="auto"/>
          <w:sz w:val="20"/>
          <w:szCs w:val="20"/>
        </w:rPr>
        <w:t xml:space="preserve">I dati potranno essere resi accessibili per le finalità di cui all’art. </w:t>
      </w:r>
      <w:r w:rsidRPr="00970E35">
        <w:rPr>
          <w:bCs/>
          <w:color w:val="auto"/>
          <w:sz w:val="20"/>
          <w:szCs w:val="20"/>
        </w:rPr>
        <w:t>2:</w:t>
      </w:r>
    </w:p>
    <w:p w14:paraId="58BD1061" w14:textId="77777777" w:rsidR="00C079A4" w:rsidRPr="00970E35" w:rsidRDefault="00C31F30">
      <w:pPr>
        <w:pStyle w:val="Default"/>
        <w:numPr>
          <w:ilvl w:val="0"/>
          <w:numId w:val="5"/>
        </w:numPr>
        <w:spacing w:after="21"/>
        <w:ind w:left="567"/>
        <w:rPr>
          <w:color w:val="auto"/>
          <w:sz w:val="20"/>
          <w:szCs w:val="20"/>
        </w:rPr>
      </w:pPr>
      <w:r w:rsidRPr="00970E35">
        <w:rPr>
          <w:color w:val="auto"/>
          <w:sz w:val="20"/>
          <w:szCs w:val="20"/>
        </w:rPr>
        <w:t>ai dipendenti e collaboratori del Titolare;</w:t>
      </w:r>
    </w:p>
    <w:p w14:paraId="682A4D60" w14:textId="77777777" w:rsidR="00C079A4" w:rsidRPr="00970E35" w:rsidRDefault="00C31F30">
      <w:pPr>
        <w:pStyle w:val="Default"/>
        <w:numPr>
          <w:ilvl w:val="0"/>
          <w:numId w:val="5"/>
        </w:numPr>
        <w:spacing w:after="21"/>
        <w:ind w:left="567"/>
        <w:rPr>
          <w:color w:val="auto"/>
          <w:sz w:val="20"/>
          <w:szCs w:val="20"/>
        </w:rPr>
      </w:pPr>
      <w:r w:rsidRPr="00970E35">
        <w:rPr>
          <w:color w:val="auto"/>
          <w:sz w:val="20"/>
          <w:szCs w:val="20"/>
        </w:rPr>
        <w:t>al personale della ditta appaltatrice del servizio refezione scolastica (attualmente ditta PELLEGRINI SPA);</w:t>
      </w:r>
    </w:p>
    <w:p w14:paraId="39E74A8B" w14:textId="77777777" w:rsidR="00C079A4" w:rsidRPr="00970E35" w:rsidRDefault="00C31F30">
      <w:pPr>
        <w:pStyle w:val="Default"/>
        <w:numPr>
          <w:ilvl w:val="0"/>
          <w:numId w:val="5"/>
        </w:numPr>
        <w:spacing w:after="21"/>
        <w:ind w:left="567"/>
        <w:rPr>
          <w:color w:val="auto"/>
          <w:sz w:val="20"/>
          <w:szCs w:val="20"/>
        </w:rPr>
      </w:pPr>
      <w:r w:rsidRPr="00970E35">
        <w:rPr>
          <w:color w:val="auto"/>
          <w:sz w:val="20"/>
          <w:szCs w:val="20"/>
        </w:rPr>
        <w:t>al gestore della piattaforma informatica condivisa del servizio refezione scolastica (l’attuale gestore è la ditta ACME ITALIA SRL);</w:t>
      </w:r>
    </w:p>
    <w:p w14:paraId="79239B32" w14:textId="77777777" w:rsidR="00C079A4" w:rsidRPr="00970E35" w:rsidRDefault="00C31F30">
      <w:pPr>
        <w:pStyle w:val="Default"/>
        <w:numPr>
          <w:ilvl w:val="0"/>
          <w:numId w:val="5"/>
        </w:numPr>
        <w:spacing w:after="21"/>
        <w:ind w:left="567"/>
        <w:rPr>
          <w:color w:val="auto"/>
          <w:sz w:val="20"/>
          <w:szCs w:val="20"/>
        </w:rPr>
      </w:pPr>
      <w:r w:rsidRPr="00970E35">
        <w:rPr>
          <w:color w:val="auto"/>
          <w:sz w:val="20"/>
          <w:szCs w:val="20"/>
        </w:rPr>
        <w:lastRenderedPageBreak/>
        <w:t>all’Istituto Comprensivo Toscanini di Casorate Sempione;</w:t>
      </w:r>
    </w:p>
    <w:p w14:paraId="6605D229" w14:textId="77777777" w:rsidR="00C079A4" w:rsidRPr="00970E35" w:rsidRDefault="00C31F30">
      <w:pPr>
        <w:pStyle w:val="Default"/>
        <w:numPr>
          <w:ilvl w:val="0"/>
          <w:numId w:val="5"/>
        </w:numPr>
        <w:spacing w:after="21"/>
        <w:ind w:left="567"/>
        <w:jc w:val="both"/>
        <w:rPr>
          <w:color w:val="auto"/>
          <w:sz w:val="20"/>
          <w:szCs w:val="20"/>
        </w:rPr>
      </w:pPr>
      <w:r w:rsidRPr="00970E35">
        <w:rPr>
          <w:color w:val="auto"/>
          <w:sz w:val="20"/>
          <w:szCs w:val="20"/>
        </w:rPr>
        <w:t>a società incaricate dell’avvio delle procedure per il recupero coercitivo dei pagamenti insoluti in relazione al servizio refezione scolastica, cui potranno seguire accessi ai dati da parte di Istituti di credito o di datori di lavoro, al fine del recupero dei crediti di questo Ente;</w:t>
      </w:r>
    </w:p>
    <w:p w14:paraId="085C589F" w14:textId="77777777" w:rsidR="00C079A4" w:rsidRPr="00970E35" w:rsidRDefault="00C31F30">
      <w:pPr>
        <w:pStyle w:val="Default"/>
        <w:numPr>
          <w:ilvl w:val="0"/>
          <w:numId w:val="5"/>
        </w:numPr>
        <w:spacing w:after="21"/>
        <w:ind w:left="567"/>
        <w:rPr>
          <w:color w:val="auto"/>
          <w:sz w:val="20"/>
          <w:szCs w:val="20"/>
        </w:rPr>
      </w:pPr>
      <w:r w:rsidRPr="00970E35">
        <w:rPr>
          <w:color w:val="auto"/>
          <w:sz w:val="20"/>
          <w:szCs w:val="20"/>
        </w:rPr>
        <w:t>a poste o corrieri per la trasmissione dei documenti.</w:t>
      </w:r>
    </w:p>
    <w:p w14:paraId="59C08A8D" w14:textId="77777777" w:rsidR="00C079A4" w:rsidRPr="00970E35" w:rsidRDefault="00C079A4">
      <w:pPr>
        <w:pStyle w:val="Default"/>
        <w:spacing w:after="21"/>
        <w:rPr>
          <w:color w:val="auto"/>
          <w:sz w:val="20"/>
          <w:szCs w:val="20"/>
        </w:rPr>
      </w:pPr>
    </w:p>
    <w:p w14:paraId="4A90254E" w14:textId="77777777" w:rsidR="00C079A4" w:rsidRPr="00970E35" w:rsidRDefault="00C31F30">
      <w:pPr>
        <w:jc w:val="both"/>
      </w:pPr>
      <w:r w:rsidRPr="00970E35">
        <w:t xml:space="preserve">Ai sensi dell’art. 28 del Regolamento UE 679/2016 sono le società/ditte/professionisti che, in virtù di un contratto o di altro atto giuridico a norma del diritto dell’Unione, effettuano i trattamenti per conto del Titolare del trattamento. </w:t>
      </w:r>
    </w:p>
    <w:p w14:paraId="16F3F243" w14:textId="77777777" w:rsidR="00C079A4" w:rsidRPr="00970E35" w:rsidRDefault="00C079A4">
      <w:pPr>
        <w:pStyle w:val="Default"/>
        <w:ind w:left="207"/>
        <w:rPr>
          <w:color w:val="auto"/>
          <w:sz w:val="20"/>
          <w:szCs w:val="20"/>
        </w:rPr>
      </w:pPr>
    </w:p>
    <w:p w14:paraId="27A1AE69" w14:textId="77777777" w:rsidR="00C079A4" w:rsidRPr="00970E35" w:rsidRDefault="00C31F30">
      <w:pPr>
        <w:pStyle w:val="Default"/>
        <w:ind w:left="207"/>
        <w:rPr>
          <w:b/>
          <w:color w:val="auto"/>
          <w:sz w:val="20"/>
          <w:szCs w:val="20"/>
        </w:rPr>
      </w:pPr>
      <w:r w:rsidRPr="00970E35">
        <w:rPr>
          <w:b/>
          <w:color w:val="auto"/>
          <w:sz w:val="20"/>
          <w:szCs w:val="20"/>
        </w:rPr>
        <w:t>5. Comunicazione dei dati</w:t>
      </w:r>
    </w:p>
    <w:p w14:paraId="00ACC339" w14:textId="77777777" w:rsidR="00C079A4" w:rsidRPr="00970E35" w:rsidRDefault="00C31F30">
      <w:pPr>
        <w:jc w:val="both"/>
      </w:pPr>
      <w:r w:rsidRPr="00970E35">
        <w:t xml:space="preserve">Senza la necessità di un espresso consenso (ex art. 24 lett. a), b), d) Codice Privacy e art. 6 lett. b) e c) GDPR), il Titolare potrà comunicare i dati per le finalità di cui all’art. </w:t>
      </w:r>
      <w:r w:rsidRPr="00970E35">
        <w:rPr>
          <w:bCs/>
        </w:rPr>
        <w:t>2</w:t>
      </w:r>
      <w:r w:rsidRPr="00970E35">
        <w:t xml:space="preserve"> a Organismi di vigilanza, Autorità giudiziarie, Enti pubblici (INPS, Agenzia delle Entrate, ecc.) nonché a quei soggetti ai quali la comunicazione sia obbligatoria per legge per l’espletamento delle finalità dette. Detti soggetti tratteranno i dati nella loro qualità di autonomi titolari del trattamento. I dati non saranno diffusi.</w:t>
      </w:r>
    </w:p>
    <w:p w14:paraId="7ECA0359" w14:textId="77777777" w:rsidR="00C079A4" w:rsidRPr="00970E35" w:rsidRDefault="00C079A4">
      <w:pPr>
        <w:jc w:val="both"/>
      </w:pPr>
    </w:p>
    <w:p w14:paraId="26EF5C87" w14:textId="77777777" w:rsidR="00C079A4" w:rsidRPr="00970E35" w:rsidRDefault="00C079A4">
      <w:pPr>
        <w:jc w:val="both"/>
      </w:pPr>
    </w:p>
    <w:p w14:paraId="47BD7B56" w14:textId="77777777" w:rsidR="00C079A4" w:rsidRPr="00970E35" w:rsidRDefault="00C31F30">
      <w:pPr>
        <w:pStyle w:val="Default"/>
        <w:ind w:left="207"/>
        <w:rPr>
          <w:b/>
          <w:color w:val="auto"/>
          <w:sz w:val="20"/>
          <w:szCs w:val="20"/>
        </w:rPr>
      </w:pPr>
      <w:r w:rsidRPr="00970E35">
        <w:rPr>
          <w:b/>
          <w:color w:val="auto"/>
          <w:sz w:val="20"/>
          <w:szCs w:val="20"/>
        </w:rPr>
        <w:t xml:space="preserve">6. </w:t>
      </w:r>
      <w:r w:rsidRPr="00970E35">
        <w:rPr>
          <w:b/>
          <w:bCs/>
          <w:color w:val="auto"/>
          <w:sz w:val="20"/>
          <w:szCs w:val="20"/>
        </w:rPr>
        <w:t>Trasferimento dati</w:t>
      </w:r>
    </w:p>
    <w:p w14:paraId="4B317958" w14:textId="77777777" w:rsidR="00C079A4" w:rsidRPr="00970E35" w:rsidRDefault="00C31F30">
      <w:pPr>
        <w:jc w:val="both"/>
      </w:pPr>
      <w:r w:rsidRPr="00970E35">
        <w:t>I dati personali sono conservati su server ubicati c/o le sedi operative delle società sopraindicate, all’interno dell’Unione Europea. Resta in ogni caso inteso che il Titolare, ove si rendesse necessario, avrà facoltà di spostare i server anche extra-UE. In tal caso, il Titolare assicura sin d’ora che il trasferimento dei dati extra-UE avverrà in conformità alle disposizioni di legge applicabili, previa stipula delle clausole contrattuali standard previste dalla Commissione Europea.</w:t>
      </w:r>
    </w:p>
    <w:p w14:paraId="4408FC69" w14:textId="77777777" w:rsidR="00C079A4" w:rsidRPr="00970E35" w:rsidRDefault="00C079A4">
      <w:pPr>
        <w:jc w:val="both"/>
      </w:pPr>
    </w:p>
    <w:p w14:paraId="27C82103" w14:textId="77777777" w:rsidR="00C079A4" w:rsidRPr="00970E35" w:rsidRDefault="00C31F30">
      <w:pPr>
        <w:pStyle w:val="Default"/>
        <w:ind w:left="207"/>
        <w:rPr>
          <w:color w:val="auto"/>
          <w:sz w:val="20"/>
          <w:szCs w:val="20"/>
        </w:rPr>
      </w:pPr>
      <w:r w:rsidRPr="00970E35">
        <w:rPr>
          <w:b/>
          <w:bCs/>
          <w:color w:val="auto"/>
          <w:sz w:val="20"/>
          <w:szCs w:val="20"/>
        </w:rPr>
        <w:t>7. Natura del conferimento dei dati e conseguenze del rifiuto di rispondere</w:t>
      </w:r>
    </w:p>
    <w:p w14:paraId="43A733E6" w14:textId="77777777" w:rsidR="00C079A4" w:rsidRPr="00970E35" w:rsidRDefault="00C31F30">
      <w:pPr>
        <w:pStyle w:val="Default"/>
        <w:rPr>
          <w:color w:val="auto"/>
          <w:sz w:val="20"/>
          <w:szCs w:val="20"/>
        </w:rPr>
      </w:pPr>
      <w:r w:rsidRPr="00970E35">
        <w:rPr>
          <w:color w:val="auto"/>
          <w:sz w:val="20"/>
          <w:szCs w:val="20"/>
        </w:rPr>
        <w:t>Il conferimento dei dati per le finalità di cui all’art</w:t>
      </w:r>
      <w:r w:rsidRPr="00970E35">
        <w:rPr>
          <w:bCs/>
          <w:color w:val="auto"/>
          <w:sz w:val="20"/>
          <w:szCs w:val="20"/>
        </w:rPr>
        <w:t>. 2</w:t>
      </w:r>
      <w:r w:rsidRPr="00970E35">
        <w:rPr>
          <w:color w:val="auto"/>
          <w:sz w:val="20"/>
          <w:szCs w:val="20"/>
        </w:rPr>
        <w:t xml:space="preserve"> è obbligatorio. In loro assenza, non potremo garantire di usufruire del servizio refezione scolastica</w:t>
      </w:r>
      <w:r w:rsidRPr="00970E35">
        <w:rPr>
          <w:bCs/>
          <w:color w:val="auto"/>
          <w:sz w:val="20"/>
          <w:szCs w:val="20"/>
        </w:rPr>
        <w:t>.</w:t>
      </w:r>
    </w:p>
    <w:p w14:paraId="007EE729" w14:textId="77777777" w:rsidR="00C079A4" w:rsidRPr="00970E35" w:rsidRDefault="00C079A4">
      <w:pPr>
        <w:jc w:val="both"/>
        <w:rPr>
          <w:b/>
        </w:rPr>
      </w:pPr>
    </w:p>
    <w:p w14:paraId="1F76B2E3" w14:textId="77777777" w:rsidR="00C079A4" w:rsidRPr="00970E35" w:rsidRDefault="00C31F30">
      <w:pPr>
        <w:pStyle w:val="Default"/>
        <w:ind w:left="207"/>
        <w:rPr>
          <w:color w:val="auto"/>
          <w:sz w:val="20"/>
          <w:szCs w:val="20"/>
        </w:rPr>
      </w:pPr>
      <w:r w:rsidRPr="00970E35">
        <w:rPr>
          <w:b/>
          <w:bCs/>
          <w:color w:val="auto"/>
          <w:sz w:val="20"/>
          <w:szCs w:val="20"/>
        </w:rPr>
        <w:t>8. Diritti dell’interessato</w:t>
      </w:r>
    </w:p>
    <w:p w14:paraId="27B981A3" w14:textId="77777777" w:rsidR="00C079A4" w:rsidRPr="00970E35" w:rsidRDefault="00C31F30">
      <w:pPr>
        <w:pStyle w:val="Default"/>
        <w:rPr>
          <w:color w:val="auto"/>
          <w:sz w:val="20"/>
          <w:szCs w:val="20"/>
        </w:rPr>
      </w:pPr>
      <w:r w:rsidRPr="00970E35">
        <w:rPr>
          <w:color w:val="auto"/>
          <w:sz w:val="20"/>
          <w:szCs w:val="20"/>
        </w:rPr>
        <w:t>Nella Sua qualità di interessato, ha i diritti di cui all’art. 7 Codice Privacy e art. 15 GDPR e precisamente i diritti di:</w:t>
      </w:r>
    </w:p>
    <w:p w14:paraId="12AF2106" w14:textId="77777777" w:rsidR="00C079A4" w:rsidRPr="00970E35" w:rsidRDefault="00C31F30">
      <w:pPr>
        <w:pStyle w:val="Default"/>
        <w:numPr>
          <w:ilvl w:val="0"/>
          <w:numId w:val="5"/>
        </w:numPr>
        <w:spacing w:after="21"/>
        <w:ind w:left="426"/>
        <w:rPr>
          <w:color w:val="auto"/>
          <w:sz w:val="20"/>
          <w:szCs w:val="20"/>
        </w:rPr>
      </w:pPr>
      <w:r w:rsidRPr="00970E35">
        <w:rPr>
          <w:color w:val="auto"/>
          <w:sz w:val="20"/>
          <w:szCs w:val="20"/>
        </w:rPr>
        <w:t>ottenere la conferma dell’esistenza o meno di dati personali che La riguardano, anche se non ancora registrati, e la loro comunicazione in forma intelligibile;</w:t>
      </w:r>
    </w:p>
    <w:p w14:paraId="639293FE" w14:textId="77777777" w:rsidR="00C079A4" w:rsidRPr="00970E35" w:rsidRDefault="00C31F30">
      <w:pPr>
        <w:pStyle w:val="Default"/>
        <w:numPr>
          <w:ilvl w:val="0"/>
          <w:numId w:val="5"/>
        </w:numPr>
        <w:spacing w:after="21"/>
        <w:ind w:left="426"/>
        <w:jc w:val="both"/>
        <w:rPr>
          <w:color w:val="auto"/>
          <w:sz w:val="20"/>
          <w:szCs w:val="20"/>
        </w:rPr>
      </w:pPr>
      <w:r w:rsidRPr="00970E35">
        <w:rPr>
          <w:color w:val="auto"/>
          <w:sz w:val="20"/>
          <w:szCs w:val="20"/>
        </w:rPr>
        <w:t>ottenere l’indicazione: a) dell’origine dei dati personali; b) delle finalità e modalità del trattamento; c) della logica applicata in caso di trattamento effettuato con l’ausilio di strumenti elettronici; d) degli estremi identificativi del titolare, dei responsabili e del rappresentante designato ai sensi dell’art. 5, comma 2 Codice Privacy e art. 3, comma 1, GDPR; e) dei soggetti o delle categorie di soggetti ai quali i dati personali possono essere comunicati o che possono venirne a conoscenza in qualità di rappresentante designato nel territorio dello Stato, di responsabili o incaricati;</w:t>
      </w:r>
    </w:p>
    <w:p w14:paraId="0944714C" w14:textId="77777777" w:rsidR="00C079A4" w:rsidRPr="00970E35" w:rsidRDefault="00C31F30">
      <w:pPr>
        <w:pStyle w:val="Default"/>
        <w:numPr>
          <w:ilvl w:val="0"/>
          <w:numId w:val="5"/>
        </w:numPr>
        <w:spacing w:after="21"/>
        <w:ind w:left="426"/>
        <w:jc w:val="both"/>
        <w:rPr>
          <w:color w:val="auto"/>
          <w:sz w:val="20"/>
          <w:szCs w:val="20"/>
        </w:rPr>
      </w:pPr>
      <w:r w:rsidRPr="00970E35">
        <w:rPr>
          <w:color w:val="auto"/>
          <w:sz w:val="20"/>
          <w:szCs w:val="20"/>
        </w:rPr>
        <w:t>ottenere: a) l’aggiornamento, la rettificazione ovvero, quando vi ha interesse, l’integrazione dei dati; b) la cancellazione, la trasformazione in forma anonima o il blocco dei dati trattati in violazione di legge, compresi quelli di cui non è necessaria la conservazione in relazione agli scopi per i quali i dati sono stati raccolti o successivamente trattati; c) l’attestazione che le operazioni di cui alle lettere a) e b) sono state portate a conoscenza, anche per quanto riguarda il loro contenuto, di coloro ai quali i dati sono stati comunicati o diffusi, eccettuato il caso in cui tale adempimento si rivela impossibile o comporta un impiego di mezzi manifestamente sproporzionato rispetto al diritto tutelato;</w:t>
      </w:r>
    </w:p>
    <w:p w14:paraId="21BB2FB4" w14:textId="77777777" w:rsidR="00C079A4" w:rsidRPr="00970E35" w:rsidRDefault="00C31F30">
      <w:pPr>
        <w:pStyle w:val="Default"/>
        <w:numPr>
          <w:ilvl w:val="0"/>
          <w:numId w:val="5"/>
        </w:numPr>
        <w:ind w:left="426"/>
        <w:jc w:val="both"/>
        <w:rPr>
          <w:color w:val="auto"/>
          <w:sz w:val="20"/>
          <w:szCs w:val="20"/>
        </w:rPr>
      </w:pPr>
      <w:r w:rsidRPr="00970E35">
        <w:rPr>
          <w:color w:val="auto"/>
          <w:sz w:val="20"/>
          <w:szCs w:val="20"/>
        </w:rPr>
        <w:t>opporsi, in tutto o in parte per motivi legittimi al trattamento dei dati personali che La riguardano, ancorché pertinenti allo scopo della raccolta.</w:t>
      </w:r>
    </w:p>
    <w:p w14:paraId="2521BD9F" w14:textId="77777777" w:rsidR="00C079A4" w:rsidRPr="00970E35" w:rsidRDefault="00C079A4">
      <w:pPr>
        <w:pStyle w:val="Default"/>
        <w:ind w:left="66"/>
        <w:jc w:val="both"/>
        <w:rPr>
          <w:color w:val="auto"/>
          <w:sz w:val="20"/>
          <w:szCs w:val="20"/>
        </w:rPr>
      </w:pPr>
    </w:p>
    <w:p w14:paraId="1A743D34" w14:textId="77777777" w:rsidR="00C079A4" w:rsidRPr="00970E35" w:rsidRDefault="00C31F30">
      <w:pPr>
        <w:jc w:val="both"/>
      </w:pPr>
      <w:r w:rsidRPr="00970E35">
        <w:t>Ove applicabili, ha altresì i diritti di cui agli artt. 16-21 GDPR (Diritto di rettifica, diritto all’oblio, diritto di limitazione di trattamento, diritto alla portabilità dei dati, diritto di opposizione), nonché il diritto di reclamo all’Autorità Garante.</w:t>
      </w:r>
    </w:p>
    <w:p w14:paraId="785CAF75" w14:textId="77777777" w:rsidR="00C079A4" w:rsidRPr="00970E35" w:rsidRDefault="00C079A4">
      <w:pPr>
        <w:jc w:val="both"/>
      </w:pPr>
    </w:p>
    <w:p w14:paraId="16C404DB" w14:textId="77777777" w:rsidR="00C079A4" w:rsidRPr="00970E35" w:rsidRDefault="00C31F30">
      <w:pPr>
        <w:pStyle w:val="Default"/>
        <w:ind w:left="207"/>
        <w:rPr>
          <w:color w:val="auto"/>
          <w:sz w:val="20"/>
          <w:szCs w:val="20"/>
        </w:rPr>
      </w:pPr>
      <w:r w:rsidRPr="00970E35">
        <w:rPr>
          <w:b/>
          <w:bCs/>
          <w:color w:val="auto"/>
          <w:sz w:val="20"/>
          <w:szCs w:val="20"/>
        </w:rPr>
        <w:t>9. Modalità di esercizio dei diritti</w:t>
      </w:r>
    </w:p>
    <w:p w14:paraId="78FB0804" w14:textId="77777777" w:rsidR="00C079A4" w:rsidRPr="00970E35" w:rsidRDefault="00C31F30">
      <w:pPr>
        <w:jc w:val="both"/>
      </w:pPr>
      <w:r w:rsidRPr="00970E35">
        <w:t>Potrà in qualsiasi momento esercitare i diritti (ai sensi dell’art. 7 del Codice Privacy e degli artt. 15-22 del Regolamento UE 679/2016) inviando:</w:t>
      </w:r>
    </w:p>
    <w:p w14:paraId="516F8613" w14:textId="77777777" w:rsidR="00C079A4" w:rsidRPr="00970E35" w:rsidRDefault="00C31F30">
      <w:pPr>
        <w:pStyle w:val="Default"/>
        <w:numPr>
          <w:ilvl w:val="0"/>
          <w:numId w:val="6"/>
        </w:numPr>
        <w:spacing w:after="139"/>
        <w:ind w:left="426"/>
        <w:rPr>
          <w:color w:val="auto"/>
          <w:sz w:val="20"/>
          <w:szCs w:val="20"/>
        </w:rPr>
      </w:pPr>
      <w:r w:rsidRPr="00970E35">
        <w:rPr>
          <w:color w:val="auto"/>
          <w:sz w:val="20"/>
          <w:szCs w:val="20"/>
        </w:rPr>
        <w:t>una raccomandata A/R a Comune di Casorate Sempione, Via De Amicis 7, 21011 Casorate Sempione (VA);</w:t>
      </w:r>
    </w:p>
    <w:p w14:paraId="3E777439" w14:textId="77777777" w:rsidR="00C079A4" w:rsidRPr="00970E35" w:rsidRDefault="00C31F30">
      <w:pPr>
        <w:pStyle w:val="Default"/>
        <w:numPr>
          <w:ilvl w:val="0"/>
          <w:numId w:val="6"/>
        </w:numPr>
        <w:spacing w:after="139"/>
        <w:ind w:left="426"/>
        <w:rPr>
          <w:color w:val="auto"/>
          <w:sz w:val="20"/>
          <w:szCs w:val="20"/>
        </w:rPr>
      </w:pPr>
      <w:r w:rsidRPr="00970E35">
        <w:rPr>
          <w:color w:val="auto"/>
          <w:sz w:val="20"/>
          <w:szCs w:val="20"/>
        </w:rPr>
        <w:t>oppure tramite e-mail certificata a: casoratesempione@legalmail.it</w:t>
      </w:r>
    </w:p>
    <w:p w14:paraId="07B28913" w14:textId="77777777" w:rsidR="00C079A4" w:rsidRPr="00970E35" w:rsidRDefault="00C31F30">
      <w:pPr>
        <w:jc w:val="both"/>
      </w:pPr>
      <w:r w:rsidRPr="00970E35">
        <w:lastRenderedPageBreak/>
        <w:t xml:space="preserve">Il Titolare ha designato, ai sensi dell’art. 37 del Reg. UE 2016/679, il Responsabile per la Protezione dei dati (DPO) nella persona della Dr.ssa, Avvocato Erika Bianchi, che è contattabile ai seguenti canali: Telefono: 0382304305, Cellulare: 3669981901, E-mail: </w:t>
      </w:r>
      <w:hyperlink r:id="rId9" w:history="1">
        <w:r w:rsidRPr="00970E35">
          <w:rPr>
            <w:rStyle w:val="Collegamentoipertestuale"/>
            <w:color w:val="auto"/>
          </w:rPr>
          <w:t>dpo.italia@gmail.com</w:t>
        </w:r>
      </w:hyperlink>
      <w:r w:rsidRPr="00970E35">
        <w:t>, PEC: erika.bianchi@pec.it.</w:t>
      </w:r>
    </w:p>
    <w:p w14:paraId="674153A0" w14:textId="77777777" w:rsidR="00C079A4" w:rsidRPr="00970E35" w:rsidRDefault="00C079A4">
      <w:pPr>
        <w:jc w:val="both"/>
      </w:pPr>
    </w:p>
    <w:p w14:paraId="50320408" w14:textId="77777777" w:rsidR="00C079A4" w:rsidRPr="00970E35" w:rsidRDefault="00C31F30">
      <w:pPr>
        <w:pStyle w:val="Default"/>
        <w:ind w:left="207"/>
        <w:rPr>
          <w:b/>
          <w:color w:val="auto"/>
          <w:sz w:val="20"/>
          <w:szCs w:val="20"/>
          <w:u w:val="single"/>
        </w:rPr>
      </w:pPr>
      <w:r w:rsidRPr="00970E35">
        <w:rPr>
          <w:b/>
          <w:color w:val="auto"/>
          <w:sz w:val="20"/>
          <w:szCs w:val="20"/>
        </w:rPr>
        <w:t xml:space="preserve">10. Cosa succede se non </w:t>
      </w:r>
      <w:r w:rsidRPr="00970E35">
        <w:rPr>
          <w:b/>
          <w:bCs/>
          <w:color w:val="auto"/>
          <w:sz w:val="20"/>
          <w:szCs w:val="20"/>
        </w:rPr>
        <w:t>fornisco</w:t>
      </w:r>
      <w:r w:rsidRPr="00970E35">
        <w:rPr>
          <w:b/>
          <w:color w:val="auto"/>
          <w:sz w:val="20"/>
          <w:szCs w:val="20"/>
        </w:rPr>
        <w:t xml:space="preserve"> il mio consenso?</w:t>
      </w:r>
    </w:p>
    <w:p w14:paraId="29D177C1" w14:textId="77777777" w:rsidR="00C079A4" w:rsidRPr="00970E35" w:rsidRDefault="00C31F30">
      <w:pPr>
        <w:pStyle w:val="Corpodeltesto3"/>
        <w:rPr>
          <w:rFonts w:ascii="Times New Roman" w:hAnsi="Times New Roman" w:cs="Times New Roman"/>
          <w:sz w:val="20"/>
          <w:szCs w:val="20"/>
        </w:rPr>
      </w:pPr>
      <w:r w:rsidRPr="00970E35">
        <w:rPr>
          <w:rFonts w:ascii="Times New Roman" w:hAnsi="Times New Roman" w:cs="Times New Roman"/>
          <w:sz w:val="20"/>
          <w:szCs w:val="20"/>
        </w:rPr>
        <w:t>In mancanza del Suo consenso non sarà possibile procedere al trattamento dei dati personali, quindi non sarà possibile procedere con le attività di carattere amministrativo, controllo e verifica ai fini dell’erogazione del servizio refezione scolastica.</w:t>
      </w:r>
    </w:p>
    <w:p w14:paraId="63EC0093" w14:textId="77777777" w:rsidR="00C079A4" w:rsidRPr="00970E35" w:rsidRDefault="00C079A4">
      <w:pPr>
        <w:jc w:val="both"/>
        <w:rPr>
          <w:b/>
        </w:rPr>
      </w:pPr>
    </w:p>
    <w:p w14:paraId="6FDF02F5" w14:textId="77777777" w:rsidR="00C079A4" w:rsidRPr="00970E35" w:rsidRDefault="00C31F30">
      <w:pPr>
        <w:pStyle w:val="Default"/>
        <w:ind w:left="207"/>
        <w:rPr>
          <w:color w:val="auto"/>
          <w:sz w:val="20"/>
          <w:szCs w:val="20"/>
        </w:rPr>
      </w:pPr>
      <w:r w:rsidRPr="00970E35">
        <w:rPr>
          <w:b/>
          <w:bCs/>
          <w:color w:val="auto"/>
          <w:sz w:val="20"/>
          <w:szCs w:val="20"/>
        </w:rPr>
        <w:t xml:space="preserve">11. Titolare, </w:t>
      </w:r>
      <w:r w:rsidRPr="00970E35">
        <w:rPr>
          <w:b/>
          <w:color w:val="auto"/>
          <w:sz w:val="20"/>
          <w:szCs w:val="20"/>
        </w:rPr>
        <w:t>responsabile</w:t>
      </w:r>
      <w:r w:rsidRPr="00970E35">
        <w:rPr>
          <w:b/>
          <w:bCs/>
          <w:color w:val="auto"/>
          <w:sz w:val="20"/>
          <w:szCs w:val="20"/>
        </w:rPr>
        <w:t xml:space="preserve"> e incaricati</w:t>
      </w:r>
    </w:p>
    <w:p w14:paraId="59815EFF" w14:textId="77777777" w:rsidR="00C079A4" w:rsidRPr="00970E35" w:rsidRDefault="00C31F30">
      <w:pPr>
        <w:pStyle w:val="Default"/>
        <w:jc w:val="both"/>
        <w:rPr>
          <w:color w:val="auto"/>
          <w:sz w:val="20"/>
          <w:szCs w:val="20"/>
        </w:rPr>
      </w:pPr>
      <w:r w:rsidRPr="00970E35">
        <w:rPr>
          <w:color w:val="auto"/>
          <w:sz w:val="20"/>
          <w:szCs w:val="20"/>
        </w:rPr>
        <w:t>I dati personali acquisiti dal Titolare saranno trattati da persone appositamente incaricate per le attività, nei modi e nei limiti necessari per lo svolgimento del relativo procedimento.</w:t>
      </w:r>
    </w:p>
    <w:p w14:paraId="53264F5A" w14:textId="77777777" w:rsidR="00C079A4" w:rsidRPr="00970E35" w:rsidRDefault="00C31F30">
      <w:pPr>
        <w:jc w:val="both"/>
      </w:pPr>
      <w:r w:rsidRPr="00970E35">
        <w:t>L’elenco aggiornato dei responsabili e degli incaricati al trattamento è custodito presso la sede legale del Titolare del trattamento.</w:t>
      </w:r>
    </w:p>
    <w:p w14:paraId="7FBF0D0D" w14:textId="77777777" w:rsidR="00C079A4" w:rsidRPr="00970E35" w:rsidRDefault="00C079A4">
      <w:pPr>
        <w:jc w:val="both"/>
      </w:pPr>
    </w:p>
    <w:p w14:paraId="5F64B85D" w14:textId="77777777" w:rsidR="00C079A4" w:rsidRPr="00970E35" w:rsidRDefault="00C31F30">
      <w:pPr>
        <w:pStyle w:val="Default"/>
        <w:ind w:left="207"/>
        <w:rPr>
          <w:b/>
          <w:color w:val="auto"/>
          <w:sz w:val="20"/>
          <w:szCs w:val="20"/>
        </w:rPr>
      </w:pPr>
      <w:r w:rsidRPr="00970E35">
        <w:rPr>
          <w:b/>
          <w:color w:val="auto"/>
          <w:sz w:val="20"/>
          <w:szCs w:val="20"/>
        </w:rPr>
        <w:t xml:space="preserve">12. Il tempo per cui i dati saranno trattenuti per le finalità sopra descritte è di 20 anni. </w:t>
      </w:r>
    </w:p>
    <w:p w14:paraId="36019F61" w14:textId="77777777" w:rsidR="00C079A4" w:rsidRPr="00970E35" w:rsidRDefault="00C079A4">
      <w:pPr>
        <w:jc w:val="both"/>
      </w:pPr>
    </w:p>
    <w:p w14:paraId="774C0CAC" w14:textId="77777777" w:rsidR="00C079A4" w:rsidRPr="00970E35" w:rsidRDefault="00C31F30">
      <w:pPr>
        <w:spacing w:before="120"/>
        <w:jc w:val="both"/>
      </w:pPr>
      <w:r w:rsidRPr="00970E35">
        <w:t>Letta l’informativa, i/il sottoscritti/o___________________________________________</w:t>
      </w:r>
      <w:proofErr w:type="gramStart"/>
      <w:r w:rsidRPr="00970E35">
        <w:t>_  consapevole</w:t>
      </w:r>
      <w:proofErr w:type="gramEnd"/>
      <w:r w:rsidRPr="00970E35">
        <w:t xml:space="preserve"> delle conseguenze amministrative e penali per chi rilasci dichiarazioni non corrispondenti a verità, ai sensi del d.p.r. 245/2000 dichiara di richiedere l’iscrizione del figlio/a al servizio nel rispetto delle disposizioni sull’esercizio della responsabilità genitoriale dettate dagli articoli 316,337-ter e 337 quater-quater del codice civile.</w:t>
      </w:r>
    </w:p>
    <w:p w14:paraId="3B8F2AC8" w14:textId="77777777" w:rsidR="00C079A4" w:rsidRPr="00970E35" w:rsidRDefault="00C079A4">
      <w:pPr>
        <w:jc w:val="both"/>
      </w:pPr>
    </w:p>
    <w:p w14:paraId="7E68FDB7" w14:textId="77777777" w:rsidR="00C079A4" w:rsidRPr="00970E35" w:rsidRDefault="00C31F30">
      <w:pPr>
        <w:spacing w:before="120"/>
        <w:jc w:val="both"/>
      </w:pPr>
      <w:r w:rsidRPr="00970E35">
        <w:t>GENITORE del minore___________________________________________________________,</w:t>
      </w:r>
    </w:p>
    <w:p w14:paraId="1CDA4520" w14:textId="77777777" w:rsidR="00C079A4" w:rsidRPr="00970E35" w:rsidRDefault="00C31F30">
      <w:pPr>
        <w:spacing w:before="120"/>
        <w:jc w:val="both"/>
      </w:pPr>
      <w:r w:rsidRPr="00970E35">
        <w:t>CF: _______________________________</w:t>
      </w:r>
    </w:p>
    <w:p w14:paraId="7C9AA8F9" w14:textId="77777777" w:rsidR="00C079A4" w:rsidRPr="00970E35" w:rsidRDefault="00C079A4">
      <w:pPr>
        <w:spacing w:before="120"/>
        <w:jc w:val="both"/>
      </w:pPr>
    </w:p>
    <w:p w14:paraId="54515C2E" w14:textId="77777777" w:rsidR="00C079A4" w:rsidRPr="00970E35" w:rsidRDefault="00C31F30">
      <w:pPr>
        <w:spacing w:before="120"/>
        <w:jc w:val="both"/>
      </w:pPr>
      <w:r w:rsidRPr="00970E35">
        <w:rPr>
          <w:rFonts w:ascii="Cambria Math" w:hAnsi="Cambria Math" w:cs="Cambria Math"/>
        </w:rPr>
        <w:t>◻</w:t>
      </w:r>
      <w:r w:rsidRPr="00970E35">
        <w:t xml:space="preserve"> esprime il consenso al trattamento dei dati personali con riferimento all’articolo 2.</w:t>
      </w:r>
    </w:p>
    <w:p w14:paraId="504A3723" w14:textId="77777777" w:rsidR="00C079A4" w:rsidRPr="00970E35" w:rsidRDefault="00C31F30">
      <w:pPr>
        <w:spacing w:before="120"/>
        <w:jc w:val="both"/>
      </w:pPr>
      <w:r w:rsidRPr="00970E35">
        <w:t>Oppure</w:t>
      </w:r>
    </w:p>
    <w:p w14:paraId="4A321F2B" w14:textId="77777777" w:rsidR="00C079A4" w:rsidRPr="00970E35" w:rsidRDefault="00C31F30">
      <w:pPr>
        <w:spacing w:before="120"/>
        <w:jc w:val="both"/>
      </w:pPr>
      <w:r w:rsidRPr="00970E35">
        <w:br/>
      </w:r>
      <w:r w:rsidRPr="00970E35">
        <w:rPr>
          <w:rFonts w:ascii="Cambria Math" w:hAnsi="Cambria Math" w:cs="Cambria Math"/>
        </w:rPr>
        <w:t>◻</w:t>
      </w:r>
      <w:r w:rsidRPr="00970E35">
        <w:t xml:space="preserve"> NON esprime il consenso al trattamento dei dati personali </w:t>
      </w:r>
    </w:p>
    <w:p w14:paraId="7FE28C35" w14:textId="77777777" w:rsidR="00C079A4" w:rsidRPr="00970E35" w:rsidRDefault="00C079A4">
      <w:pPr>
        <w:jc w:val="both"/>
      </w:pPr>
    </w:p>
    <w:p w14:paraId="3129DA6C" w14:textId="77777777" w:rsidR="00C079A4" w:rsidRPr="00970E35" w:rsidRDefault="00C079A4">
      <w:pPr>
        <w:jc w:val="both"/>
      </w:pPr>
    </w:p>
    <w:p w14:paraId="2DAD1CCE" w14:textId="77777777" w:rsidR="00C079A4" w:rsidRPr="00970E35" w:rsidRDefault="00C31F30">
      <w:pPr>
        <w:jc w:val="both"/>
      </w:pPr>
      <w:r w:rsidRPr="00970E35">
        <w:t>Luogo e data……………………………………….</w:t>
      </w:r>
    </w:p>
    <w:p w14:paraId="6536CDD2" w14:textId="77777777" w:rsidR="00C079A4" w:rsidRPr="00970E35" w:rsidRDefault="00C079A4">
      <w:pPr>
        <w:jc w:val="both"/>
      </w:pPr>
    </w:p>
    <w:p w14:paraId="0282D9F8" w14:textId="77777777" w:rsidR="00C079A4" w:rsidRPr="00970E35" w:rsidRDefault="00C31F30">
      <w:pPr>
        <w:spacing w:before="240"/>
        <w:jc w:val="both"/>
      </w:pPr>
      <w:r w:rsidRPr="00970E35">
        <w:t>Firma……………………………………………….</w:t>
      </w:r>
    </w:p>
    <w:p w14:paraId="70F0A90D" w14:textId="77777777" w:rsidR="00C079A4" w:rsidRPr="00970E35" w:rsidRDefault="00C079A4">
      <w:pPr>
        <w:tabs>
          <w:tab w:val="center" w:pos="4819"/>
        </w:tabs>
        <w:jc w:val="both"/>
        <w:rPr>
          <w:highlight w:val="yellow"/>
        </w:rPr>
      </w:pPr>
    </w:p>
    <w:sectPr w:rsidR="00C079A4" w:rsidRPr="00970E35" w:rsidSect="00C079A4">
      <w:footerReference w:type="default" r:id="rId10"/>
      <w:pgSz w:w="11906" w:h="16838" w:code="9"/>
      <w:pgMar w:top="1276" w:right="1134" w:bottom="1701" w:left="1134" w:header="720" w:footer="102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6367FA" w14:textId="77777777" w:rsidR="006D597D" w:rsidRDefault="006D597D">
      <w:r>
        <w:separator/>
      </w:r>
    </w:p>
  </w:endnote>
  <w:endnote w:type="continuationSeparator" w:id="0">
    <w:p w14:paraId="50EF3E6E" w14:textId="77777777" w:rsidR="006D597D" w:rsidRDefault="006D59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89BBE2" w14:textId="77777777" w:rsidR="00C079A4" w:rsidRDefault="00C079A4">
    <w:pPr>
      <w:pStyle w:val="Pidipagina"/>
      <w:tabs>
        <w:tab w:val="clear" w:pos="9638"/>
        <w:tab w:val="right" w:pos="10065"/>
      </w:tabs>
      <w:ind w:left="-567" w:right="-285"/>
      <w:jc w:val="center"/>
      <w:rPr>
        <w:rFonts w:ascii="Bookman Old Style" w:hAnsi="Bookman Old Style"/>
        <w:sz w:val="18"/>
      </w:rPr>
    </w:pPr>
  </w:p>
  <w:p w14:paraId="31F99509" w14:textId="77777777" w:rsidR="00C079A4" w:rsidRDefault="00C079A4">
    <w:pPr>
      <w:pStyle w:val="Pidipagina"/>
      <w:tabs>
        <w:tab w:val="clear" w:pos="9638"/>
        <w:tab w:val="right" w:pos="10065"/>
      </w:tabs>
      <w:ind w:left="-567" w:right="-285"/>
      <w:jc w:val="center"/>
      <w:rPr>
        <w:rFonts w:ascii="Bookman Old Style" w:hAnsi="Bookman Old Style"/>
        <w:sz w:val="18"/>
      </w:rPr>
    </w:pPr>
  </w:p>
  <w:p w14:paraId="4ED73C22" w14:textId="77777777" w:rsidR="00C079A4" w:rsidRDefault="00C31F30">
    <w:pPr>
      <w:pStyle w:val="Pidipagina"/>
      <w:tabs>
        <w:tab w:val="clear" w:pos="9638"/>
        <w:tab w:val="right" w:pos="10065"/>
      </w:tabs>
      <w:ind w:left="-567" w:right="-285"/>
      <w:jc w:val="center"/>
      <w:rPr>
        <w:rFonts w:ascii="Tahoma" w:hAnsi="Tahoma" w:cs="Tahoma"/>
        <w:sz w:val="18"/>
      </w:rPr>
    </w:pPr>
    <w:r>
      <w:rPr>
        <w:rFonts w:ascii="Tahoma" w:hAnsi="Tahoma" w:cs="Tahoma"/>
        <w:sz w:val="18"/>
      </w:rPr>
      <w:t xml:space="preserve">P. IVA: </w:t>
    </w:r>
    <w:proofErr w:type="gramStart"/>
    <w:r>
      <w:rPr>
        <w:rFonts w:ascii="Tahoma" w:hAnsi="Tahoma" w:cs="Tahoma"/>
        <w:sz w:val="18"/>
      </w:rPr>
      <w:t>00341710127  -</w:t>
    </w:r>
    <w:proofErr w:type="gramEnd"/>
    <w:r>
      <w:rPr>
        <w:rFonts w:ascii="Tahoma" w:hAnsi="Tahoma" w:cs="Tahoma"/>
        <w:sz w:val="18"/>
      </w:rPr>
      <w:t xml:space="preserve">  TELEFONO: 0331/</w:t>
    </w:r>
    <w:proofErr w:type="gramStart"/>
    <w:r>
      <w:rPr>
        <w:rFonts w:ascii="Tahoma" w:hAnsi="Tahoma" w:cs="Tahoma"/>
        <w:sz w:val="18"/>
      </w:rPr>
      <w:t>295052  -</w:t>
    </w:r>
    <w:proofErr w:type="gramEnd"/>
    <w:r>
      <w:rPr>
        <w:rFonts w:ascii="Tahoma" w:hAnsi="Tahoma" w:cs="Tahoma"/>
        <w:sz w:val="18"/>
      </w:rPr>
      <w:t xml:space="preserve">  FAX: 0331/295093  </w:t>
    </w:r>
  </w:p>
  <w:p w14:paraId="322AB13B" w14:textId="77777777" w:rsidR="00C079A4" w:rsidRDefault="00C31F30">
    <w:pPr>
      <w:pStyle w:val="Pidipagina"/>
      <w:tabs>
        <w:tab w:val="clear" w:pos="9638"/>
        <w:tab w:val="right" w:pos="10065"/>
      </w:tabs>
      <w:ind w:left="-567" w:right="-285"/>
      <w:jc w:val="center"/>
      <w:rPr>
        <w:rFonts w:ascii="Tahoma" w:hAnsi="Tahoma" w:cs="Tahoma"/>
        <w:sz w:val="18"/>
      </w:rPr>
    </w:pPr>
    <w:r>
      <w:rPr>
        <w:rFonts w:ascii="Tahoma" w:hAnsi="Tahoma" w:cs="Tahoma"/>
        <w:sz w:val="18"/>
      </w:rPr>
      <w:t xml:space="preserve">E-MAIL: </w:t>
    </w:r>
    <w:hyperlink r:id="rId1" w:history="1">
      <w:r>
        <w:rPr>
          <w:rFonts w:ascii="Tahoma" w:hAnsi="Tahoma" w:cs="Tahoma"/>
          <w:sz w:val="18"/>
        </w:rPr>
        <w:t>protocollo@comune.casoratesempione.va.it</w:t>
      </w:r>
    </w:hyperlink>
    <w:r>
      <w:rPr>
        <w:rFonts w:ascii="Tahoma" w:hAnsi="Tahoma" w:cs="Tahoma"/>
        <w:sz w:val="18"/>
      </w:rPr>
      <w:t xml:space="preserve"> - PEC: casoratesempione@legalmail.it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9EE4E0" w14:textId="77777777" w:rsidR="006D597D" w:rsidRDefault="006D597D">
      <w:r>
        <w:separator/>
      </w:r>
    </w:p>
  </w:footnote>
  <w:footnote w:type="continuationSeparator" w:id="0">
    <w:p w14:paraId="4BD1714E" w14:textId="77777777" w:rsidR="006D597D" w:rsidRDefault="006D597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2602BB"/>
    <w:multiLevelType w:val="hybridMultilevel"/>
    <w:tmpl w:val="E6DE604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836018"/>
    <w:multiLevelType w:val="hybridMultilevel"/>
    <w:tmpl w:val="A21CB64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1891AD8"/>
    <w:multiLevelType w:val="hybridMultilevel"/>
    <w:tmpl w:val="FD9E49BE"/>
    <w:lvl w:ilvl="0" w:tplc="0410000B">
      <w:start w:val="1"/>
      <w:numFmt w:val="bullet"/>
      <w:lvlText w:val=""/>
      <w:lvlJc w:val="left"/>
      <w:pPr>
        <w:tabs>
          <w:tab w:val="num" w:pos="1571"/>
        </w:tabs>
        <w:ind w:left="1571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291"/>
        </w:tabs>
        <w:ind w:left="2291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hint="default"/>
      </w:rPr>
    </w:lvl>
  </w:abstractNum>
  <w:abstractNum w:abstractNumId="3" w15:restartNumberingAfterBreak="0">
    <w:nsid w:val="4BA54197"/>
    <w:multiLevelType w:val="hybridMultilevel"/>
    <w:tmpl w:val="E5CAF18A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sz w:val="20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57051C7B"/>
    <w:multiLevelType w:val="hybridMultilevel"/>
    <w:tmpl w:val="A31E1DA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DE630F0"/>
    <w:multiLevelType w:val="hybridMultilevel"/>
    <w:tmpl w:val="74E04C3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06845032">
    <w:abstractNumId w:val="2"/>
  </w:num>
  <w:num w:numId="2" w16cid:durableId="618997106">
    <w:abstractNumId w:val="5"/>
  </w:num>
  <w:num w:numId="3" w16cid:durableId="2144812432">
    <w:abstractNumId w:val="0"/>
  </w:num>
  <w:num w:numId="4" w16cid:durableId="2027636379">
    <w:abstractNumId w:val="1"/>
  </w:num>
  <w:num w:numId="5" w16cid:durableId="1434471199">
    <w:abstractNumId w:val="3"/>
  </w:num>
  <w:num w:numId="6" w16cid:durableId="90604048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1F30"/>
    <w:rsid w:val="003847EB"/>
    <w:rsid w:val="00430A6A"/>
    <w:rsid w:val="00626F96"/>
    <w:rsid w:val="006D597D"/>
    <w:rsid w:val="007A4F48"/>
    <w:rsid w:val="00913372"/>
    <w:rsid w:val="00970E35"/>
    <w:rsid w:val="00C079A4"/>
    <w:rsid w:val="00C31F30"/>
    <w:rsid w:val="00D221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FCE4CA4"/>
  <w15:docId w15:val="{85EC8D15-1E53-44C3-B11C-4ABE24991E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079A4"/>
  </w:style>
  <w:style w:type="paragraph" w:styleId="Titolo1">
    <w:name w:val="heading 1"/>
    <w:basedOn w:val="Normale"/>
    <w:next w:val="Normale"/>
    <w:qFormat/>
    <w:rsid w:val="00C079A4"/>
    <w:pPr>
      <w:keepNext/>
      <w:jc w:val="center"/>
      <w:outlineLvl w:val="0"/>
    </w:pPr>
    <w:rPr>
      <w:rFonts w:ascii="Bookman Old Style" w:hAnsi="Bookman Old Style"/>
      <w:b/>
    </w:rPr>
  </w:style>
  <w:style w:type="paragraph" w:styleId="Titolo2">
    <w:name w:val="heading 2"/>
    <w:basedOn w:val="Normale"/>
    <w:next w:val="Normale"/>
    <w:qFormat/>
    <w:rsid w:val="00C079A4"/>
    <w:pPr>
      <w:keepNext/>
      <w:ind w:left="5670"/>
      <w:outlineLvl w:val="1"/>
    </w:pPr>
    <w:rPr>
      <w:rFonts w:ascii="Tahoma" w:hAnsi="Tahoma" w:cs="Tahoma"/>
      <w:b/>
      <w:bCs/>
      <w:sz w:val="22"/>
      <w:szCs w:val="22"/>
      <w:u w:val="single"/>
    </w:rPr>
  </w:style>
  <w:style w:type="paragraph" w:styleId="Titolo3">
    <w:name w:val="heading 3"/>
    <w:basedOn w:val="Normale"/>
    <w:next w:val="Normale"/>
    <w:qFormat/>
    <w:rsid w:val="00C079A4"/>
    <w:pPr>
      <w:keepNext/>
      <w:jc w:val="center"/>
      <w:outlineLvl w:val="2"/>
    </w:pPr>
    <w:rPr>
      <w:rFonts w:ascii="Bookman Old Style" w:hAnsi="Bookman Old Style"/>
      <w:b/>
      <w:bCs/>
      <w:sz w:val="16"/>
    </w:rPr>
  </w:style>
  <w:style w:type="paragraph" w:styleId="Titolo4">
    <w:name w:val="heading 4"/>
    <w:basedOn w:val="Normale"/>
    <w:next w:val="Normale"/>
    <w:qFormat/>
    <w:rsid w:val="00C079A4"/>
    <w:pPr>
      <w:keepNext/>
      <w:jc w:val="center"/>
      <w:outlineLvl w:val="3"/>
    </w:pPr>
    <w:rPr>
      <w:rFonts w:ascii="Tahoma" w:hAnsi="Tahoma" w:cs="Tahoma"/>
      <w:sz w:val="3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Didascalia">
    <w:name w:val="caption"/>
    <w:basedOn w:val="Normale"/>
    <w:next w:val="Normale"/>
    <w:qFormat/>
    <w:rsid w:val="00C079A4"/>
    <w:pPr>
      <w:jc w:val="center"/>
    </w:pPr>
    <w:rPr>
      <w:rFonts w:ascii="Bookman Old Style" w:hAnsi="Bookman Old Style"/>
      <w:i/>
      <w:sz w:val="44"/>
    </w:rPr>
  </w:style>
  <w:style w:type="paragraph" w:styleId="Intestazione">
    <w:name w:val="header"/>
    <w:basedOn w:val="Normale"/>
    <w:semiHidden/>
    <w:rsid w:val="00C079A4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semiHidden/>
    <w:rsid w:val="00C079A4"/>
    <w:pPr>
      <w:tabs>
        <w:tab w:val="center" w:pos="4819"/>
        <w:tab w:val="right" w:pos="9638"/>
      </w:tabs>
    </w:pPr>
  </w:style>
  <w:style w:type="paragraph" w:styleId="Corpotesto">
    <w:name w:val="Body Text"/>
    <w:basedOn w:val="Normale"/>
    <w:semiHidden/>
    <w:rsid w:val="00C079A4"/>
    <w:pPr>
      <w:jc w:val="both"/>
    </w:pPr>
    <w:rPr>
      <w:rFonts w:ascii="Tahoma" w:hAnsi="Tahoma" w:cs="Tahoma"/>
    </w:rPr>
  </w:style>
  <w:style w:type="paragraph" w:styleId="Corpodeltesto2">
    <w:name w:val="Body Text 2"/>
    <w:basedOn w:val="Normale"/>
    <w:semiHidden/>
    <w:rsid w:val="00C079A4"/>
    <w:pPr>
      <w:jc w:val="both"/>
    </w:pPr>
    <w:rPr>
      <w:rFonts w:ascii="Tahoma" w:hAnsi="Tahoma" w:cs="Tahoma"/>
      <w:b/>
      <w:bCs/>
    </w:rPr>
  </w:style>
  <w:style w:type="paragraph" w:styleId="Rientrocorpodeltesto">
    <w:name w:val="Body Text Indent"/>
    <w:basedOn w:val="Normale"/>
    <w:semiHidden/>
    <w:rsid w:val="00C079A4"/>
    <w:pPr>
      <w:ind w:firstLine="851"/>
      <w:jc w:val="both"/>
    </w:pPr>
    <w:rPr>
      <w:rFonts w:ascii="Tahoma" w:hAnsi="Tahoma" w:cs="Tahoma"/>
      <w:sz w:val="22"/>
      <w:szCs w:val="22"/>
    </w:rPr>
  </w:style>
  <w:style w:type="character" w:styleId="Collegamentoipertestuale">
    <w:name w:val="Hyperlink"/>
    <w:basedOn w:val="Carpredefinitoparagrafo"/>
    <w:semiHidden/>
    <w:rsid w:val="00C079A4"/>
    <w:rPr>
      <w:color w:val="0000FF"/>
      <w:u w:val="single"/>
    </w:rPr>
  </w:style>
  <w:style w:type="paragraph" w:styleId="Rientrocorpodeltesto2">
    <w:name w:val="Body Text Indent 2"/>
    <w:basedOn w:val="Normale"/>
    <w:semiHidden/>
    <w:rsid w:val="00C079A4"/>
    <w:pPr>
      <w:ind w:left="1276" w:hanging="1276"/>
      <w:jc w:val="both"/>
    </w:pPr>
    <w:rPr>
      <w:rFonts w:ascii="Tahoma" w:hAnsi="Tahoma" w:cs="Tahoma"/>
      <w:b/>
      <w:sz w:val="22"/>
      <w:szCs w:val="22"/>
    </w:rPr>
  </w:style>
  <w:style w:type="paragraph" w:customStyle="1" w:styleId="Default">
    <w:name w:val="Default"/>
    <w:rsid w:val="00C079A4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Corpodeltesto3">
    <w:name w:val="Body Text 3"/>
    <w:basedOn w:val="Normale"/>
    <w:semiHidden/>
    <w:rsid w:val="00C079A4"/>
    <w:pPr>
      <w:jc w:val="both"/>
    </w:pPr>
    <w:rPr>
      <w:rFonts w:ascii="Tahoma" w:hAnsi="Tahoma" w:cs="Tahoma"/>
      <w:b/>
      <w:sz w:val="16"/>
      <w:szCs w:val="24"/>
      <w:u w:val="single"/>
    </w:rPr>
  </w:style>
  <w:style w:type="paragraph" w:styleId="Rientrocorpodeltesto3">
    <w:name w:val="Body Text Indent 3"/>
    <w:basedOn w:val="Normale"/>
    <w:semiHidden/>
    <w:rsid w:val="00C079A4"/>
    <w:pPr>
      <w:ind w:left="284"/>
      <w:jc w:val="both"/>
    </w:pPr>
    <w:rPr>
      <w:rFonts w:ascii="Tahoma" w:hAnsi="Tahoma" w:cs="Tahoma"/>
      <w:sz w:val="14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mailto:dpo.italia@gmail.com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otocollo@comune.casoratesempione.va.it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roberta.CASORATE\Dati%20applicazioni\Microsoft\Modelli\Logo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Logo</Template>
  <TotalTime>6</TotalTime>
  <Pages>3</Pages>
  <Words>1538</Words>
  <Characters>8773</Characters>
  <Application>Microsoft Office Word</Application>
  <DocSecurity>0</DocSecurity>
  <Lines>73</Lines>
  <Paragraphs>20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</vt:lpstr>
    </vt:vector>
  </TitlesOfParts>
  <Company>Comune di Casorate Sempione</Company>
  <LinksUpToDate>false</LinksUpToDate>
  <CharactersWithSpaces>10291</CharactersWithSpaces>
  <SharedDoc>false</SharedDoc>
  <HLinks>
    <vt:vector size="12" baseType="variant">
      <vt:variant>
        <vt:i4>852068</vt:i4>
      </vt:variant>
      <vt:variant>
        <vt:i4>3</vt:i4>
      </vt:variant>
      <vt:variant>
        <vt:i4>0</vt:i4>
      </vt:variant>
      <vt:variant>
        <vt:i4>5</vt:i4>
      </vt:variant>
      <vt:variant>
        <vt:lpwstr>mailto:dpo.italia@gmail.com</vt:lpwstr>
      </vt:variant>
      <vt:variant>
        <vt:lpwstr/>
      </vt:variant>
      <vt:variant>
        <vt:i4>458799</vt:i4>
      </vt:variant>
      <vt:variant>
        <vt:i4>0</vt:i4>
      </vt:variant>
      <vt:variant>
        <vt:i4>0</vt:i4>
      </vt:variant>
      <vt:variant>
        <vt:i4>5</vt:i4>
      </vt:variant>
      <vt:variant>
        <vt:lpwstr>mailto:protocollo@comune.casoratesempione.va.it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Comune di Casorate Sempione</dc:creator>
  <cp:lastModifiedBy>Ivana Foglia</cp:lastModifiedBy>
  <cp:revision>3</cp:revision>
  <cp:lastPrinted>2025-06-06T09:50:00Z</cp:lastPrinted>
  <dcterms:created xsi:type="dcterms:W3CDTF">2025-06-06T09:51:00Z</dcterms:created>
  <dcterms:modified xsi:type="dcterms:W3CDTF">2026-05-20T08:42:00Z</dcterms:modified>
</cp:coreProperties>
</file>